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270"/>
        <w:gridCol w:w="2789"/>
        <w:gridCol w:w="1619"/>
        <w:gridCol w:w="2791"/>
      </w:tblGrid>
      <w:tr w:rsidR="00650259" w:rsidRPr="00B80A93" w14:paraId="13412138" w14:textId="77777777" w:rsidTr="00346DE2">
        <w:sdt>
          <w:sdtPr>
            <w:rPr>
              <w:sz w:val="24"/>
              <w:szCs w:val="24"/>
            </w:rPr>
            <w:id w:val="1621259925"/>
            <w:placeholder>
              <w:docPart w:val="A085186600CF4A80A4B7B9EB599B58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49204D87" w14:textId="77777777" w:rsidR="00650259" w:rsidRPr="00B80A93" w:rsidRDefault="00346DE2" w:rsidP="00346DE2">
                <w:pPr>
                  <w:rPr>
                    <w:sz w:val="24"/>
                    <w:szCs w:val="24"/>
                  </w:rPr>
                </w:pPr>
                <w:r w:rsidRPr="00B80A93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3577300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0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774AFFB8" w14:textId="3A3459F3" w:rsidR="00650259" w:rsidRPr="00B80A93" w:rsidRDefault="00344F33" w:rsidP="00346DE2">
                <w:pPr>
                  <w:spacing w:before="240"/>
                  <w:rPr>
                    <w:sz w:val="24"/>
                    <w:szCs w:val="24"/>
                  </w:rPr>
                </w:pPr>
                <w:r w:rsidRPr="00B80A93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50259" w:rsidRPr="00B80A93" w14:paraId="1DF7FB5C" w14:textId="77777777" w:rsidTr="00346DE2">
        <w:sdt>
          <w:sdtPr>
            <w:rPr>
              <w:sz w:val="24"/>
              <w:szCs w:val="24"/>
            </w:rPr>
            <w:id w:val="-1470592894"/>
            <w:placeholder>
              <w:docPart w:val="E8D9AF5AEE1E472EA754AB15723B10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44A4200F" w14:textId="77777777" w:rsidR="00650259" w:rsidRPr="00B80A93" w:rsidRDefault="00346DE2" w:rsidP="00346DE2">
                <w:pPr>
                  <w:rPr>
                    <w:sz w:val="24"/>
                    <w:szCs w:val="24"/>
                  </w:rPr>
                </w:pPr>
                <w:r w:rsidRPr="00B80A93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9950374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0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676EBA8F" w14:textId="15008754" w:rsidR="00650259" w:rsidRPr="00B80A93" w:rsidRDefault="00344F33" w:rsidP="00346DE2">
                <w:pPr>
                  <w:spacing w:before="240"/>
                  <w:rPr>
                    <w:sz w:val="24"/>
                    <w:szCs w:val="24"/>
                  </w:rPr>
                </w:pPr>
                <w:r w:rsidRPr="00B80A93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50259" w:rsidRPr="00B80A93" w14:paraId="4D34A762" w14:textId="77777777" w:rsidTr="00346DE2">
        <w:sdt>
          <w:sdtPr>
            <w:rPr>
              <w:sz w:val="24"/>
              <w:szCs w:val="24"/>
            </w:rPr>
            <w:id w:val="572943512"/>
            <w:placeholder>
              <w:docPart w:val="AF2B58D13F554E319582CE47AD2379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4D72B21E" w14:textId="77777777" w:rsidR="00650259" w:rsidRPr="00B80A93" w:rsidRDefault="00346DE2" w:rsidP="00346DE2">
                <w:pPr>
                  <w:rPr>
                    <w:sz w:val="24"/>
                    <w:szCs w:val="24"/>
                  </w:rPr>
                </w:pPr>
                <w:r w:rsidRPr="00B80A93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378492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0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4427FD7E" w14:textId="019FC428" w:rsidR="00650259" w:rsidRPr="00B80A93" w:rsidRDefault="00344F33" w:rsidP="00346DE2">
                <w:pPr>
                  <w:spacing w:before="240"/>
                  <w:rPr>
                    <w:sz w:val="24"/>
                    <w:szCs w:val="24"/>
                  </w:rPr>
                </w:pPr>
                <w:r w:rsidRPr="00B80A93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50259" w:rsidRPr="00B80A93" w14:paraId="7C3DB251" w14:textId="77777777" w:rsidTr="00346DE2">
        <w:sdt>
          <w:sdtPr>
            <w:rPr>
              <w:sz w:val="24"/>
              <w:szCs w:val="24"/>
            </w:rPr>
            <w:id w:val="-521243642"/>
            <w:placeholder>
              <w:docPart w:val="5D4E6CE045D749E6B0BA41A3F32A97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780647EB" w14:textId="77777777" w:rsidR="00650259" w:rsidRPr="00B80A93" w:rsidRDefault="00346DE2" w:rsidP="00346DE2">
                <w:pPr>
                  <w:rPr>
                    <w:sz w:val="24"/>
                    <w:szCs w:val="24"/>
                  </w:rPr>
                </w:pPr>
                <w:r w:rsidRPr="00B80A93">
                  <w:rPr>
                    <w:sz w:val="24"/>
                    <w:szCs w:val="24"/>
                  </w:rPr>
                  <w:t>City/State/Zip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79154225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0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402031A" w14:textId="1FC3563C" w:rsidR="00650259" w:rsidRPr="00B80A93" w:rsidRDefault="00344F33" w:rsidP="00346DE2">
                <w:pPr>
                  <w:spacing w:before="240"/>
                  <w:rPr>
                    <w:sz w:val="24"/>
                    <w:szCs w:val="24"/>
                  </w:rPr>
                </w:pPr>
                <w:r w:rsidRPr="00B80A93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50259" w:rsidRPr="00B80A93" w14:paraId="41721FFA" w14:textId="77777777" w:rsidTr="00346DE2">
        <w:sdt>
          <w:sdtPr>
            <w:rPr>
              <w:sz w:val="24"/>
              <w:szCs w:val="24"/>
            </w:rPr>
            <w:id w:val="83577009"/>
            <w:placeholder>
              <w:docPart w:val="DCE856F55CA34592B06CD6DB1F6F36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65EEBE44" w14:textId="77777777" w:rsidR="00650259" w:rsidRPr="00B80A93" w:rsidRDefault="00346DE2" w:rsidP="00346DE2">
                <w:pPr>
                  <w:rPr>
                    <w:sz w:val="24"/>
                    <w:szCs w:val="24"/>
                  </w:rPr>
                </w:pPr>
                <w:r w:rsidRPr="00B80A93">
                  <w:rPr>
                    <w:sz w:val="24"/>
                    <w:szCs w:val="24"/>
                  </w:rPr>
                  <w:t>Home Phone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2112751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634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130625D3" w14:textId="1DB5BB10" w:rsidR="00650259" w:rsidRPr="00B80A93" w:rsidRDefault="00344F33" w:rsidP="00346DE2">
                <w:pPr>
                  <w:spacing w:before="240"/>
                  <w:rPr>
                    <w:sz w:val="24"/>
                    <w:szCs w:val="24"/>
                  </w:rPr>
                </w:pPr>
                <w:r w:rsidRPr="00B80A93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074967882"/>
            <w:placeholder>
              <w:docPart w:val="C61E3EE59E024D909762504269DD7754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6DE5D170" w14:textId="77777777" w:rsidR="00650259" w:rsidRPr="00B80A93" w:rsidRDefault="00346DE2" w:rsidP="00346DE2">
                <w:pPr>
                  <w:rPr>
                    <w:sz w:val="24"/>
                    <w:szCs w:val="24"/>
                  </w:rPr>
                </w:pPr>
                <w:r w:rsidRPr="00B80A93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429842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491" w:type="pct"/>
                <w:tcBorders>
                  <w:bottom w:val="single" w:sz="4" w:space="0" w:color="auto"/>
                </w:tcBorders>
                <w:vAlign w:val="bottom"/>
              </w:tcPr>
              <w:p w14:paraId="24A0A1F6" w14:textId="4BDFEE4A" w:rsidR="00650259" w:rsidRPr="00B80A93" w:rsidRDefault="00344F33" w:rsidP="00346DE2">
                <w:pPr>
                  <w:spacing w:before="240"/>
                  <w:rPr>
                    <w:sz w:val="24"/>
                    <w:szCs w:val="24"/>
                  </w:rPr>
                </w:pPr>
                <w:r w:rsidRPr="00B80A93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50259" w:rsidRPr="00B80A93" w14:paraId="5F6411E3" w14:textId="77777777" w:rsidTr="00346DE2">
        <w:sdt>
          <w:sdtPr>
            <w:rPr>
              <w:sz w:val="24"/>
              <w:szCs w:val="24"/>
            </w:rPr>
            <w:id w:val="-965116832"/>
            <w:placeholder>
              <w:docPart w:val="FA9E7995ED284B0780220A1469F8D5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24189D8" w14:textId="77777777" w:rsidR="00650259" w:rsidRPr="00B80A93" w:rsidRDefault="00346DE2" w:rsidP="00346DE2">
                <w:pPr>
                  <w:rPr>
                    <w:sz w:val="24"/>
                    <w:szCs w:val="24"/>
                  </w:rPr>
                </w:pPr>
                <w:r w:rsidRPr="00B80A93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20292473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0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3751FD02" w14:textId="6C1E0966" w:rsidR="00650259" w:rsidRPr="00B80A93" w:rsidRDefault="00344F33" w:rsidP="00346DE2">
                <w:pPr>
                  <w:spacing w:before="240"/>
                  <w:rPr>
                    <w:sz w:val="24"/>
                    <w:szCs w:val="24"/>
                  </w:rPr>
                </w:pPr>
                <w:r w:rsidRPr="00B80A93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50259" w:rsidRPr="00B80A93" w14:paraId="6798A554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1D0F1B57" w14:textId="77777777" w:rsidR="00650259" w:rsidRPr="00B80A93" w:rsidRDefault="00650259" w:rsidP="00346DE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346DE2" w:rsidRPr="00B80A93" w14:paraId="63626F84" w14:textId="77777777" w:rsidTr="00346DE2">
        <w:sdt>
          <w:sdtPr>
            <w:rPr>
              <w:sz w:val="24"/>
              <w:szCs w:val="24"/>
            </w:rPr>
            <w:id w:val="1576013153"/>
            <w:placeholder>
              <w:docPart w:val="9D0609DAFA0545D281F84EC71CB7AB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14:paraId="660B87B7" w14:textId="77777777" w:rsidR="00346DE2" w:rsidRPr="00B80A93" w:rsidRDefault="00346DE2" w:rsidP="001C4A3D">
                <w:pPr>
                  <w:spacing w:before="240"/>
                  <w:rPr>
                    <w:sz w:val="24"/>
                    <w:szCs w:val="24"/>
                  </w:rPr>
                </w:pPr>
                <w:r w:rsidRPr="00B80A93">
                  <w:rPr>
                    <w:sz w:val="24"/>
                    <w:szCs w:val="24"/>
                  </w:rPr>
                  <w:t>I am interested in volunteering for the following types of activities:</w:t>
                </w:r>
              </w:p>
            </w:tc>
          </w:sdtContent>
        </w:sdt>
      </w:tr>
      <w:tr w:rsidR="00346DE2" w:rsidRPr="00B80A93" w14:paraId="265923EB" w14:textId="77777777" w:rsidTr="001C4A3D">
        <w:sdt>
          <w:sdtPr>
            <w:rPr>
              <w:sz w:val="24"/>
              <w:szCs w:val="24"/>
            </w:rPr>
            <w:id w:val="-686753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</w:tcPr>
              <w:p w14:paraId="525CF457" w14:textId="1B6C0377" w:rsidR="00346DE2" w:rsidRPr="00B80A93" w:rsidRDefault="00344F33" w:rsidP="001C4A3D">
                <w:pPr>
                  <w:spacing w:before="120"/>
                  <w:ind w:left="432"/>
                  <w:rPr>
                    <w:sz w:val="24"/>
                    <w:szCs w:val="24"/>
                  </w:rPr>
                </w:pPr>
                <w:r w:rsidRPr="00B80A9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5"/>
            <w:vAlign w:val="bottom"/>
          </w:tcPr>
          <w:p w14:paraId="5316A231" w14:textId="7B089B75" w:rsidR="00346DE2" w:rsidRPr="00B80A93" w:rsidRDefault="00F739B3" w:rsidP="00346DE2">
            <w:pPr>
              <w:rPr>
                <w:sz w:val="24"/>
                <w:szCs w:val="24"/>
              </w:rPr>
            </w:pPr>
            <w:r w:rsidRPr="00B80A93">
              <w:rPr>
                <w:sz w:val="24"/>
                <w:szCs w:val="24"/>
              </w:rPr>
              <w:t>Committee Member/Chair</w:t>
            </w:r>
          </w:p>
        </w:tc>
      </w:tr>
      <w:tr w:rsidR="00F739B3" w:rsidRPr="00B80A93" w14:paraId="6B68B589" w14:textId="77777777" w:rsidTr="00F06956">
        <w:sdt>
          <w:sdtPr>
            <w:rPr>
              <w:sz w:val="24"/>
              <w:szCs w:val="24"/>
            </w:rPr>
            <w:id w:val="-719670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</w:tcPr>
              <w:p w14:paraId="20489B6F" w14:textId="1E7FA037" w:rsidR="00F739B3" w:rsidRPr="00B80A93" w:rsidRDefault="00344F33" w:rsidP="00F06956">
                <w:pPr>
                  <w:spacing w:before="120"/>
                  <w:ind w:left="432"/>
                  <w:rPr>
                    <w:sz w:val="24"/>
                    <w:szCs w:val="24"/>
                  </w:rPr>
                </w:pPr>
                <w:r w:rsidRPr="00B80A9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999185181"/>
            <w:placeholder>
              <w:docPart w:val="CFB742970AF34599BD2F5FD446762A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1C7FBC54" w14:textId="77777777" w:rsidR="00F739B3" w:rsidRPr="00B80A93" w:rsidRDefault="00F739B3" w:rsidP="00F06956">
                <w:pPr>
                  <w:rPr>
                    <w:sz w:val="24"/>
                    <w:szCs w:val="24"/>
                  </w:rPr>
                </w:pPr>
                <w:r w:rsidRPr="00B80A93">
                  <w:rPr>
                    <w:sz w:val="24"/>
                    <w:szCs w:val="24"/>
                  </w:rPr>
                  <w:t>Event organizer</w:t>
                </w:r>
              </w:p>
            </w:tc>
          </w:sdtContent>
        </w:sdt>
      </w:tr>
      <w:tr w:rsidR="00346DE2" w:rsidRPr="00B80A93" w14:paraId="1BC41781" w14:textId="77777777" w:rsidTr="001C4A3D">
        <w:sdt>
          <w:sdtPr>
            <w:rPr>
              <w:sz w:val="24"/>
              <w:szCs w:val="24"/>
            </w:rPr>
            <w:id w:val="204066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</w:tcPr>
              <w:p w14:paraId="44C3BA59" w14:textId="4CA47DA5" w:rsidR="00346DE2" w:rsidRPr="00B80A93" w:rsidRDefault="00344F33" w:rsidP="001C4A3D">
                <w:pPr>
                  <w:spacing w:before="120"/>
                  <w:ind w:left="432"/>
                  <w:rPr>
                    <w:sz w:val="24"/>
                    <w:szCs w:val="24"/>
                  </w:rPr>
                </w:pPr>
                <w:r w:rsidRPr="00B80A9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5"/>
            <w:vAlign w:val="bottom"/>
          </w:tcPr>
          <w:p w14:paraId="23D0C937" w14:textId="6E329649" w:rsidR="00346DE2" w:rsidRPr="00B80A93" w:rsidRDefault="00F739B3" w:rsidP="00346DE2">
            <w:pPr>
              <w:rPr>
                <w:sz w:val="24"/>
                <w:szCs w:val="24"/>
              </w:rPr>
            </w:pPr>
            <w:r w:rsidRPr="00B80A93">
              <w:rPr>
                <w:sz w:val="24"/>
                <w:szCs w:val="24"/>
              </w:rPr>
              <w:t>Executive Board</w:t>
            </w:r>
          </w:p>
        </w:tc>
      </w:tr>
      <w:tr w:rsidR="00F739B3" w:rsidRPr="00B80A93" w14:paraId="69CCAA39" w14:textId="77777777" w:rsidTr="00F06956">
        <w:sdt>
          <w:sdtPr>
            <w:rPr>
              <w:sz w:val="24"/>
              <w:szCs w:val="24"/>
            </w:rPr>
            <w:id w:val="-695464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</w:tcPr>
              <w:p w14:paraId="595C6BD8" w14:textId="44D2A6AC" w:rsidR="00F739B3" w:rsidRPr="00B80A93" w:rsidRDefault="00344F33" w:rsidP="00F06956">
                <w:pPr>
                  <w:spacing w:before="120"/>
                  <w:ind w:left="432"/>
                  <w:rPr>
                    <w:sz w:val="24"/>
                    <w:szCs w:val="24"/>
                  </w:rPr>
                </w:pPr>
                <w:r w:rsidRPr="00B80A9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5"/>
            <w:vAlign w:val="bottom"/>
          </w:tcPr>
          <w:p w14:paraId="49A21356" w14:textId="3C72BB4A" w:rsidR="00F739B3" w:rsidRPr="00B80A93" w:rsidRDefault="00F739B3" w:rsidP="00F06956">
            <w:pPr>
              <w:rPr>
                <w:sz w:val="24"/>
                <w:szCs w:val="24"/>
              </w:rPr>
            </w:pPr>
            <w:r w:rsidRPr="00B80A93">
              <w:rPr>
                <w:sz w:val="24"/>
                <w:szCs w:val="24"/>
              </w:rPr>
              <w:t>Membership</w:t>
            </w:r>
          </w:p>
        </w:tc>
      </w:tr>
      <w:tr w:rsidR="00346DE2" w:rsidRPr="00B80A93" w14:paraId="46719D4E" w14:textId="77777777" w:rsidTr="001C4A3D">
        <w:sdt>
          <w:sdtPr>
            <w:rPr>
              <w:sz w:val="24"/>
              <w:szCs w:val="24"/>
            </w:rPr>
            <w:id w:val="328345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</w:tcPr>
              <w:p w14:paraId="4CC65F25" w14:textId="199C5508" w:rsidR="00346DE2" w:rsidRPr="00B80A93" w:rsidRDefault="00344F33" w:rsidP="001C4A3D">
                <w:pPr>
                  <w:spacing w:before="120"/>
                  <w:ind w:left="432"/>
                  <w:rPr>
                    <w:sz w:val="24"/>
                    <w:szCs w:val="24"/>
                  </w:rPr>
                </w:pPr>
                <w:r w:rsidRPr="00B80A9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5"/>
            <w:vAlign w:val="bottom"/>
          </w:tcPr>
          <w:p w14:paraId="713CD984" w14:textId="5DAFB85E" w:rsidR="00346DE2" w:rsidRPr="00B80A93" w:rsidRDefault="00F739B3" w:rsidP="00346DE2">
            <w:pPr>
              <w:rPr>
                <w:sz w:val="24"/>
                <w:szCs w:val="24"/>
              </w:rPr>
            </w:pPr>
            <w:r w:rsidRPr="00B80A93">
              <w:rPr>
                <w:sz w:val="24"/>
                <w:szCs w:val="24"/>
              </w:rPr>
              <w:t>Mentor/Mentee</w:t>
            </w:r>
          </w:p>
        </w:tc>
      </w:tr>
      <w:tr w:rsidR="00F739B3" w:rsidRPr="00B80A93" w14:paraId="7ADDE51B" w14:textId="77777777" w:rsidTr="00F06956">
        <w:sdt>
          <w:sdtPr>
            <w:rPr>
              <w:sz w:val="24"/>
              <w:szCs w:val="24"/>
            </w:rPr>
            <w:id w:val="-53079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</w:tcPr>
              <w:p w14:paraId="265A18E4" w14:textId="407FDE64" w:rsidR="00F739B3" w:rsidRPr="00B80A93" w:rsidRDefault="00344F33" w:rsidP="00F06956">
                <w:pPr>
                  <w:spacing w:before="120"/>
                  <w:ind w:left="432"/>
                  <w:rPr>
                    <w:sz w:val="24"/>
                    <w:szCs w:val="24"/>
                  </w:rPr>
                </w:pPr>
                <w:r w:rsidRPr="00B80A9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5"/>
            <w:vAlign w:val="bottom"/>
          </w:tcPr>
          <w:p w14:paraId="6979A5E3" w14:textId="6014BBBE" w:rsidR="00F739B3" w:rsidRPr="00B80A93" w:rsidRDefault="00F739B3" w:rsidP="00F06956">
            <w:pPr>
              <w:rPr>
                <w:sz w:val="24"/>
                <w:szCs w:val="24"/>
              </w:rPr>
            </w:pPr>
            <w:r w:rsidRPr="00B80A93">
              <w:rPr>
                <w:sz w:val="24"/>
                <w:szCs w:val="24"/>
              </w:rPr>
              <w:t>Social Media</w:t>
            </w:r>
          </w:p>
        </w:tc>
      </w:tr>
      <w:tr w:rsidR="00346DE2" w:rsidRPr="00B80A93" w14:paraId="560397AD" w14:textId="77777777" w:rsidTr="001C4A3D">
        <w:sdt>
          <w:sdtPr>
            <w:rPr>
              <w:sz w:val="24"/>
              <w:szCs w:val="24"/>
            </w:rPr>
            <w:id w:val="-1398733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</w:tcPr>
              <w:p w14:paraId="0FAC9906" w14:textId="3D4E1708" w:rsidR="00346DE2" w:rsidRPr="00B80A93" w:rsidRDefault="00344F33" w:rsidP="001C4A3D">
                <w:pPr>
                  <w:spacing w:before="120"/>
                  <w:ind w:left="432"/>
                  <w:rPr>
                    <w:sz w:val="24"/>
                    <w:szCs w:val="24"/>
                  </w:rPr>
                </w:pPr>
                <w:r w:rsidRPr="00B80A9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5"/>
            <w:vAlign w:val="bottom"/>
          </w:tcPr>
          <w:p w14:paraId="6B772CEE" w14:textId="251683E0" w:rsidR="00346DE2" w:rsidRPr="00B80A93" w:rsidRDefault="00F739B3" w:rsidP="00346DE2">
            <w:pPr>
              <w:rPr>
                <w:sz w:val="24"/>
                <w:szCs w:val="24"/>
              </w:rPr>
            </w:pPr>
            <w:r w:rsidRPr="00B80A93">
              <w:rPr>
                <w:sz w:val="24"/>
                <w:szCs w:val="24"/>
              </w:rPr>
              <w:t>Speaker</w:t>
            </w:r>
          </w:p>
        </w:tc>
      </w:tr>
      <w:tr w:rsidR="00346DE2" w:rsidRPr="00B80A93" w14:paraId="381A92DD" w14:textId="77777777" w:rsidTr="001C4A3D">
        <w:sdt>
          <w:sdtPr>
            <w:rPr>
              <w:sz w:val="24"/>
              <w:szCs w:val="24"/>
            </w:rPr>
            <w:id w:val="1442568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</w:tcPr>
              <w:p w14:paraId="4141D3E4" w14:textId="63289F88" w:rsidR="00346DE2" w:rsidRPr="00B80A93" w:rsidRDefault="00344F33" w:rsidP="001C4A3D">
                <w:pPr>
                  <w:spacing w:before="120"/>
                  <w:ind w:left="432"/>
                  <w:rPr>
                    <w:sz w:val="24"/>
                    <w:szCs w:val="24"/>
                  </w:rPr>
                </w:pPr>
                <w:r w:rsidRPr="00B80A9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5"/>
            <w:vAlign w:val="bottom"/>
          </w:tcPr>
          <w:p w14:paraId="156AAA79" w14:textId="306F0AB6" w:rsidR="00346DE2" w:rsidRPr="00B80A93" w:rsidRDefault="00F739B3" w:rsidP="00346DE2">
            <w:pPr>
              <w:rPr>
                <w:sz w:val="24"/>
                <w:szCs w:val="24"/>
              </w:rPr>
            </w:pPr>
            <w:r w:rsidRPr="00B80A93">
              <w:rPr>
                <w:sz w:val="24"/>
                <w:szCs w:val="24"/>
              </w:rPr>
              <w:t>Technology/Website</w:t>
            </w:r>
          </w:p>
        </w:tc>
      </w:tr>
      <w:tr w:rsidR="00346DE2" w:rsidRPr="00B80A93" w14:paraId="212A79FC" w14:textId="77777777" w:rsidTr="001C4A3D">
        <w:sdt>
          <w:sdtPr>
            <w:rPr>
              <w:sz w:val="24"/>
              <w:szCs w:val="24"/>
            </w:rPr>
            <w:id w:val="1911581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</w:tcPr>
              <w:p w14:paraId="1A0447D0" w14:textId="4A2DE3D9" w:rsidR="00346DE2" w:rsidRPr="00B80A93" w:rsidRDefault="00344F33" w:rsidP="001C4A3D">
                <w:pPr>
                  <w:spacing w:before="120"/>
                  <w:ind w:left="432"/>
                  <w:rPr>
                    <w:sz w:val="24"/>
                    <w:szCs w:val="24"/>
                  </w:rPr>
                </w:pPr>
                <w:r w:rsidRPr="00B80A9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322323412"/>
            <w:placeholder>
              <w:docPart w:val="D54580B2D6094E0AA05C609C9D3D81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3143B9A0" w14:textId="77777777" w:rsidR="00346DE2" w:rsidRPr="00B80A93" w:rsidRDefault="00346DE2" w:rsidP="00346DE2">
                <w:pPr>
                  <w:rPr>
                    <w:sz w:val="24"/>
                    <w:szCs w:val="24"/>
                  </w:rPr>
                </w:pPr>
                <w:r w:rsidRPr="00B80A93">
                  <w:rPr>
                    <w:sz w:val="24"/>
                    <w:szCs w:val="24"/>
                  </w:rPr>
                  <w:t>Other: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8798272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4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0E34F869" w14:textId="3E21BCBC" w:rsidR="00346DE2" w:rsidRPr="00B80A93" w:rsidRDefault="00344F33" w:rsidP="00346DE2">
                <w:pPr>
                  <w:spacing w:before="120"/>
                  <w:rPr>
                    <w:sz w:val="24"/>
                    <w:szCs w:val="24"/>
                  </w:rPr>
                </w:pPr>
                <w:r w:rsidRPr="00B80A93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46DE2" w:rsidRPr="00B80A93" w14:paraId="45A7C338" w14:textId="77777777" w:rsidTr="001C4A3D">
        <w:sdt>
          <w:sdtPr>
            <w:rPr>
              <w:sz w:val="24"/>
              <w:szCs w:val="24"/>
            </w:rPr>
            <w:id w:val="-758680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</w:tcPr>
              <w:p w14:paraId="759687F8" w14:textId="6AEECEAB" w:rsidR="00346DE2" w:rsidRPr="00B80A93" w:rsidRDefault="00344F33" w:rsidP="001C4A3D">
                <w:pPr>
                  <w:spacing w:before="120"/>
                  <w:ind w:left="432"/>
                  <w:rPr>
                    <w:sz w:val="24"/>
                    <w:szCs w:val="24"/>
                  </w:rPr>
                </w:pPr>
                <w:r w:rsidRPr="00B80A9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431975614"/>
            <w:placeholder>
              <w:docPart w:val="40118FEDD5A547209E8EE95D81079DB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2AEB239D" w14:textId="77777777" w:rsidR="00346DE2" w:rsidRPr="00B80A93" w:rsidRDefault="00346DE2" w:rsidP="00346DE2">
                <w:pPr>
                  <w:rPr>
                    <w:sz w:val="24"/>
                    <w:szCs w:val="24"/>
                  </w:rPr>
                </w:pPr>
                <w:r w:rsidRPr="00B80A93">
                  <w:rPr>
                    <w:sz w:val="24"/>
                    <w:szCs w:val="24"/>
                  </w:rPr>
                  <w:t>Other: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6285381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4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9C214E1" w14:textId="429F72C5" w:rsidR="00346DE2" w:rsidRPr="00B80A93" w:rsidRDefault="00344F33" w:rsidP="00346DE2">
                <w:pPr>
                  <w:spacing w:before="120"/>
                  <w:rPr>
                    <w:sz w:val="24"/>
                    <w:szCs w:val="24"/>
                  </w:rPr>
                </w:pPr>
                <w:r w:rsidRPr="00B80A93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46DE2" w:rsidRPr="00B80A93" w14:paraId="09DA1B20" w14:textId="77777777" w:rsidTr="001C4A3D">
        <w:sdt>
          <w:sdtPr>
            <w:rPr>
              <w:sz w:val="24"/>
              <w:szCs w:val="24"/>
            </w:rPr>
            <w:id w:val="-92480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7" w:type="pct"/>
              </w:tcPr>
              <w:p w14:paraId="4FF9201F" w14:textId="5BA85B45" w:rsidR="00346DE2" w:rsidRPr="00B80A93" w:rsidRDefault="00344F33" w:rsidP="001C4A3D">
                <w:pPr>
                  <w:spacing w:before="120"/>
                  <w:ind w:left="432"/>
                  <w:rPr>
                    <w:sz w:val="24"/>
                    <w:szCs w:val="24"/>
                  </w:rPr>
                </w:pPr>
                <w:r w:rsidRPr="00B80A9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95192273"/>
            <w:placeholder>
              <w:docPart w:val="CE191E82B02C4794AE4943CA617A88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23522ADE" w14:textId="77777777" w:rsidR="00346DE2" w:rsidRPr="00B80A93" w:rsidRDefault="00346DE2" w:rsidP="00346DE2">
                <w:pPr>
                  <w:rPr>
                    <w:sz w:val="24"/>
                    <w:szCs w:val="24"/>
                  </w:rPr>
                </w:pPr>
                <w:r w:rsidRPr="00B80A93">
                  <w:rPr>
                    <w:sz w:val="24"/>
                    <w:szCs w:val="24"/>
                  </w:rPr>
                  <w:t>Other: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4729846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4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24345D1" w14:textId="3A633CE2" w:rsidR="00346DE2" w:rsidRPr="00B80A93" w:rsidRDefault="00344F33" w:rsidP="00346DE2">
                <w:pPr>
                  <w:spacing w:before="120"/>
                  <w:rPr>
                    <w:sz w:val="24"/>
                    <w:szCs w:val="24"/>
                  </w:rPr>
                </w:pPr>
                <w:r w:rsidRPr="00B80A93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50259" w:rsidRPr="00B80A93" w14:paraId="03E9594A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22D942EE" w14:textId="77777777" w:rsidR="00650259" w:rsidRPr="00B80A93" w:rsidRDefault="00650259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14:paraId="2A132188" w14:textId="1887EC8A" w:rsidR="00CE6104" w:rsidRPr="00B80A93" w:rsidRDefault="00CE6104" w:rsidP="00E677FE">
      <w:pPr>
        <w:spacing w:after="0"/>
        <w:rPr>
          <w:sz w:val="24"/>
          <w:szCs w:val="24"/>
        </w:rPr>
      </w:pPr>
    </w:p>
    <w:p w14:paraId="318A17C4" w14:textId="66A0688F" w:rsidR="00F739B3" w:rsidRPr="00B80A93" w:rsidRDefault="00F739B3" w:rsidP="00E677FE">
      <w:pPr>
        <w:spacing w:after="0"/>
        <w:rPr>
          <w:sz w:val="24"/>
          <w:szCs w:val="24"/>
          <w:u w:val="single"/>
        </w:rPr>
      </w:pPr>
      <w:r w:rsidRPr="00B80A93">
        <w:rPr>
          <w:sz w:val="24"/>
          <w:szCs w:val="24"/>
        </w:rPr>
        <w:t xml:space="preserve">Please list any skills, hobbies, interests, or special training that you would like to utilize: </w:t>
      </w:r>
      <w:sdt>
        <w:sdtPr>
          <w:rPr>
            <w:sz w:val="24"/>
            <w:szCs w:val="24"/>
            <w:u w:val="single"/>
          </w:rPr>
          <w:id w:val="1253089663"/>
          <w:placeholder>
            <w:docPart w:val="DefaultPlaceholder_-1854013440"/>
          </w:placeholder>
          <w:showingPlcHdr/>
          <w:text/>
        </w:sdtPr>
        <w:sdtEndPr/>
        <w:sdtContent>
          <w:r w:rsidRPr="00B80A93">
            <w:rPr>
              <w:rStyle w:val="PlaceholderText"/>
              <w:sz w:val="24"/>
              <w:szCs w:val="24"/>
              <w:u w:val="single"/>
            </w:rPr>
            <w:t>Click or tap here to enter text.</w:t>
          </w:r>
        </w:sdtContent>
      </w:sdt>
    </w:p>
    <w:p w14:paraId="32D825E5" w14:textId="5AE59710" w:rsidR="00F739B3" w:rsidRPr="00B80A93" w:rsidRDefault="00F739B3" w:rsidP="00E677FE">
      <w:pPr>
        <w:spacing w:after="0"/>
        <w:rPr>
          <w:sz w:val="24"/>
          <w:szCs w:val="24"/>
          <w:u w:val="single"/>
        </w:rPr>
      </w:pPr>
    </w:p>
    <w:p w14:paraId="34E1219F" w14:textId="21135BF0" w:rsidR="00F739B3" w:rsidRPr="00B80A93" w:rsidRDefault="00864A31" w:rsidP="00E677FE">
      <w:pPr>
        <w:spacing w:after="0"/>
        <w:rPr>
          <w:sz w:val="24"/>
          <w:szCs w:val="24"/>
        </w:rPr>
      </w:pPr>
      <w:r w:rsidRPr="00B80A93">
        <w:rPr>
          <w:sz w:val="24"/>
          <w:szCs w:val="24"/>
        </w:rPr>
        <w:t xml:space="preserve">When is the best time for us to contact you? </w:t>
      </w:r>
      <w:sdt>
        <w:sdtPr>
          <w:rPr>
            <w:sz w:val="24"/>
            <w:szCs w:val="24"/>
          </w:rPr>
          <w:id w:val="1999530065"/>
          <w:placeholder>
            <w:docPart w:val="DefaultPlaceholder_-1854013440"/>
          </w:placeholder>
          <w:showingPlcHdr/>
        </w:sdtPr>
        <w:sdtEndPr/>
        <w:sdtContent>
          <w:r w:rsidRPr="00B80A93">
            <w:rPr>
              <w:rStyle w:val="PlaceholderText"/>
              <w:sz w:val="24"/>
              <w:szCs w:val="24"/>
              <w:u w:val="single"/>
            </w:rPr>
            <w:t>Click or tap here to enter text.</w:t>
          </w:r>
        </w:sdtContent>
      </w:sdt>
    </w:p>
    <w:sectPr w:rsidR="00F739B3" w:rsidRPr="00B80A93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F9600" w14:textId="77777777" w:rsidR="004F2B44" w:rsidRDefault="004F2B44" w:rsidP="00650259">
      <w:pPr>
        <w:spacing w:after="0" w:line="240" w:lineRule="auto"/>
      </w:pPr>
      <w:r>
        <w:separator/>
      </w:r>
    </w:p>
  </w:endnote>
  <w:endnote w:type="continuationSeparator" w:id="0">
    <w:p w14:paraId="6C374A98" w14:textId="77777777" w:rsidR="004F2B44" w:rsidRDefault="004F2B4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5635BA8-601B-46AE-8A37-30301247B22C}"/>
    <w:embedBold r:id="rId2" w:fontKey="{813AB437-1653-4E42-B83F-60FD1440EF6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53635DB-D35E-444F-8D9A-0AA815E03EC9}"/>
    <w:embedBold r:id="rId4" w:fontKey="{F911AAF4-63ED-41A4-83D0-61CF1B9D2238}"/>
    <w:embedItalic r:id="rId5" w:fontKey="{F466776E-6971-4A2B-9BA4-6B46A2EF775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CC7DDD9-7DE7-4135-BEA8-4E621F3048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D915D979-9DDD-4A34-A0BB-029369264594}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  <w:embedBold r:id="rId8" w:fontKey="{3E5FDB90-057B-4E7B-B305-C4D5FA1DD7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5ED633C6" w14:textId="77777777" w:rsidTr="00C4167A">
      <w:tc>
        <w:tcPr>
          <w:tcW w:w="4675" w:type="dxa"/>
          <w:vAlign w:val="center"/>
        </w:tcPr>
        <w:p w14:paraId="0C0DC799" w14:textId="6939978F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7AEFABF" w14:textId="61783884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A8D0A38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C5EAF1" w14:textId="77777777" w:rsidR="004F2B44" w:rsidRDefault="004F2B44" w:rsidP="00650259">
      <w:pPr>
        <w:spacing w:after="0" w:line="240" w:lineRule="auto"/>
      </w:pPr>
      <w:r>
        <w:separator/>
      </w:r>
    </w:p>
  </w:footnote>
  <w:footnote w:type="continuationSeparator" w:id="0">
    <w:p w14:paraId="090798EF" w14:textId="77777777" w:rsidR="004F2B44" w:rsidRDefault="004F2B4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31F26" w:rsidRPr="00731F26" w14:paraId="48ADE5FF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7DED6E62" w14:textId="74453D0D" w:rsidR="00576892" w:rsidRPr="00731F26" w:rsidRDefault="00F739B3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F44066C" wp14:editId="22A32BEE">
                <wp:extent cx="387306" cy="670560"/>
                <wp:effectExtent l="0" t="0" r="0" b="0"/>
                <wp:docPr id="2" name="Picture 2" descr="A picture containing object, coi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203" cy="6859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6732D772" w14:textId="5344EE97" w:rsidR="00F739B3" w:rsidRPr="00F739B3" w:rsidRDefault="00F739B3" w:rsidP="00731F26">
          <w:pPr>
            <w:spacing w:after="0"/>
            <w:rPr>
              <w:rFonts w:ascii="Californian FB" w:eastAsia="Calibri" w:hAnsi="Californian FB" w:cs="Times New Roman"/>
              <w:b/>
              <w:color w:val="FFFFFF"/>
              <w:sz w:val="36"/>
              <w:szCs w:val="36"/>
            </w:rPr>
          </w:pPr>
          <w:r w:rsidRPr="00F739B3">
            <w:rPr>
              <w:rFonts w:ascii="Californian FB" w:eastAsia="Calibri" w:hAnsi="Californian FB" w:cs="Times New Roman"/>
              <w:b/>
              <w:color w:val="FFFFFF"/>
              <w:sz w:val="36"/>
              <w:szCs w:val="36"/>
            </w:rPr>
            <w:t>Medical History Society of New Jersey</w:t>
          </w:r>
        </w:p>
        <w:sdt>
          <w:sdtPr>
            <w:rPr>
              <w:rFonts w:ascii="Californian FB" w:eastAsia="Calibri" w:hAnsi="Californian FB" w:cs="Times New Roman"/>
              <w:b/>
              <w:color w:val="FFFFFF"/>
              <w:sz w:val="36"/>
              <w:szCs w:val="36"/>
            </w:rPr>
            <w:id w:val="1345121305"/>
            <w:placeholder>
              <w:docPart w:val="CFB742970AF34599BD2F5FD446762ABE"/>
            </w:placeholder>
            <w:temporary/>
            <w:showingPlcHdr/>
            <w15:appearance w15:val="hidden"/>
          </w:sdtPr>
          <w:sdtEndPr/>
          <w:sdtContent>
            <w:p w14:paraId="18B090C0" w14:textId="68D8FB70" w:rsidR="00576892" w:rsidRPr="00731F26" w:rsidRDefault="00731F26" w:rsidP="00731F26">
              <w:pPr>
                <w:spacing w:after="0"/>
                <w:rPr>
                  <w:rFonts w:ascii="Corbel" w:eastAsia="Calibri" w:hAnsi="Corbel" w:cs="Times New Roman"/>
                  <w:color w:val="FFFFFF"/>
                  <w:sz w:val="44"/>
                </w:rPr>
              </w:pPr>
              <w:r w:rsidRPr="00F739B3">
                <w:rPr>
                  <w:rStyle w:val="HeaderChar"/>
                  <w:rFonts w:ascii="Californian FB" w:hAnsi="Californian FB"/>
                  <w:sz w:val="36"/>
                  <w:szCs w:val="36"/>
                </w:rPr>
                <w:t>Volunteer Form</w:t>
              </w:r>
            </w:p>
          </w:sdtContent>
        </w:sdt>
      </w:tc>
    </w:tr>
  </w:tbl>
  <w:p w14:paraId="525D5615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reQr8OFKcCCdD0FaIXvPSW/8evt22xjDV8qBdb6UzG7oypukjNTstGkNBgcL5MMV+nCavOQoyztdYNsEG690bA==" w:salt="tfAOgS3XgtivoHvpuRc8G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9B3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4F33"/>
    <w:rsid w:val="00346DE2"/>
    <w:rsid w:val="00361E11"/>
    <w:rsid w:val="003B4744"/>
    <w:rsid w:val="003F0847"/>
    <w:rsid w:val="0040090B"/>
    <w:rsid w:val="0046302A"/>
    <w:rsid w:val="00487D2D"/>
    <w:rsid w:val="004D5D62"/>
    <w:rsid w:val="004F2B44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64783"/>
    <w:rsid w:val="00770F25"/>
    <w:rsid w:val="007A35A8"/>
    <w:rsid w:val="007B0A85"/>
    <w:rsid w:val="007C6A52"/>
    <w:rsid w:val="0082043E"/>
    <w:rsid w:val="00864A31"/>
    <w:rsid w:val="008E203A"/>
    <w:rsid w:val="0091229C"/>
    <w:rsid w:val="00937197"/>
    <w:rsid w:val="00940E73"/>
    <w:rsid w:val="0098597D"/>
    <w:rsid w:val="009F619A"/>
    <w:rsid w:val="009F6DDE"/>
    <w:rsid w:val="00A07415"/>
    <w:rsid w:val="00A370A8"/>
    <w:rsid w:val="00A65D5E"/>
    <w:rsid w:val="00B25CE8"/>
    <w:rsid w:val="00B80A93"/>
    <w:rsid w:val="00BB4CF3"/>
    <w:rsid w:val="00BD4753"/>
    <w:rsid w:val="00BD5CB1"/>
    <w:rsid w:val="00BE62EE"/>
    <w:rsid w:val="00C003BA"/>
    <w:rsid w:val="00C46878"/>
    <w:rsid w:val="00C812F5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739B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12C21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sto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085186600CF4A80A4B7B9EB599B5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BED79-D916-40F5-A8AF-3D38653AB92A}"/>
      </w:docPartPr>
      <w:docPartBody>
        <w:p w:rsidR="00753C91" w:rsidRDefault="00BC3BBC">
          <w:pPr>
            <w:pStyle w:val="A085186600CF4A80A4B7B9EB599B581E"/>
          </w:pPr>
          <w:r w:rsidRPr="00346DE2">
            <w:t>First Name</w:t>
          </w:r>
        </w:p>
      </w:docPartBody>
    </w:docPart>
    <w:docPart>
      <w:docPartPr>
        <w:name w:val="E8D9AF5AEE1E472EA754AB15723B1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94AEB-BF95-4155-9B9A-CB9AB79D7AFC}"/>
      </w:docPartPr>
      <w:docPartBody>
        <w:p w:rsidR="00753C91" w:rsidRDefault="00BC3BBC">
          <w:pPr>
            <w:pStyle w:val="E8D9AF5AEE1E472EA754AB15723B107A"/>
          </w:pPr>
          <w:r w:rsidRPr="00346DE2">
            <w:t>Last Name</w:t>
          </w:r>
        </w:p>
      </w:docPartBody>
    </w:docPart>
    <w:docPart>
      <w:docPartPr>
        <w:name w:val="AF2B58D13F554E319582CE47AD237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01597-D9D7-4449-AC9A-1C6E956BF3A2}"/>
      </w:docPartPr>
      <w:docPartBody>
        <w:p w:rsidR="00753C91" w:rsidRDefault="00BC3BBC">
          <w:pPr>
            <w:pStyle w:val="AF2B58D13F554E319582CE47AD23795C"/>
          </w:pPr>
          <w:r w:rsidRPr="00346DE2">
            <w:t>Address</w:t>
          </w:r>
        </w:p>
      </w:docPartBody>
    </w:docPart>
    <w:docPart>
      <w:docPartPr>
        <w:name w:val="5D4E6CE045D749E6B0BA41A3F32A9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2186B-997D-403C-A0A5-62A5021DA0F3}"/>
      </w:docPartPr>
      <w:docPartBody>
        <w:p w:rsidR="00753C91" w:rsidRDefault="00BC3BBC">
          <w:pPr>
            <w:pStyle w:val="5D4E6CE045D749E6B0BA41A3F32A976F"/>
          </w:pPr>
          <w:r w:rsidRPr="00346DE2">
            <w:t>City/State/Zip</w:t>
          </w:r>
        </w:p>
      </w:docPartBody>
    </w:docPart>
    <w:docPart>
      <w:docPartPr>
        <w:name w:val="DCE856F55CA34592B06CD6DB1F6F3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D5120-A80D-487B-9EE4-742F8AB96655}"/>
      </w:docPartPr>
      <w:docPartBody>
        <w:p w:rsidR="00753C91" w:rsidRDefault="00BC3BBC">
          <w:pPr>
            <w:pStyle w:val="DCE856F55CA34592B06CD6DB1F6F3600"/>
          </w:pPr>
          <w:r w:rsidRPr="00346DE2">
            <w:t>Home Phone</w:t>
          </w:r>
        </w:p>
      </w:docPartBody>
    </w:docPart>
    <w:docPart>
      <w:docPartPr>
        <w:name w:val="C61E3EE59E024D909762504269DD7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CD708-25CF-4229-A259-4E974A876A9A}"/>
      </w:docPartPr>
      <w:docPartBody>
        <w:p w:rsidR="00753C91" w:rsidRDefault="00BC3BBC">
          <w:pPr>
            <w:pStyle w:val="C61E3EE59E024D909762504269DD7754"/>
          </w:pPr>
          <w:r w:rsidRPr="00346DE2">
            <w:t>Cell Phone</w:t>
          </w:r>
        </w:p>
      </w:docPartBody>
    </w:docPart>
    <w:docPart>
      <w:docPartPr>
        <w:name w:val="FA9E7995ED284B0780220A1469F8D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F38B0-915E-4106-9AC8-B52F39A3233B}"/>
      </w:docPartPr>
      <w:docPartBody>
        <w:p w:rsidR="00753C91" w:rsidRDefault="00BC3BBC">
          <w:pPr>
            <w:pStyle w:val="FA9E7995ED284B0780220A1469F8D5E1"/>
          </w:pPr>
          <w:r w:rsidRPr="00346DE2">
            <w:t>Email</w:t>
          </w:r>
        </w:p>
      </w:docPartBody>
    </w:docPart>
    <w:docPart>
      <w:docPartPr>
        <w:name w:val="9D0609DAFA0545D281F84EC71CB7A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C7A62-5AD8-4EA8-829B-45B4620C586B}"/>
      </w:docPartPr>
      <w:docPartBody>
        <w:p w:rsidR="00753C91" w:rsidRDefault="00BC3BBC">
          <w:pPr>
            <w:pStyle w:val="9D0609DAFA0545D281F84EC71CB7AB28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D54580B2D6094E0AA05C609C9D3D8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A464A-185E-4012-B104-DBB60672ACFF}"/>
      </w:docPartPr>
      <w:docPartBody>
        <w:p w:rsidR="00753C91" w:rsidRDefault="00BC3BBC">
          <w:pPr>
            <w:pStyle w:val="D54580B2D6094E0AA05C609C9D3D81FF"/>
          </w:pPr>
          <w:r w:rsidRPr="00A700A8">
            <w:t>Other:</w:t>
          </w:r>
        </w:p>
      </w:docPartBody>
    </w:docPart>
    <w:docPart>
      <w:docPartPr>
        <w:name w:val="40118FEDD5A547209E8EE95D81079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40A16-2714-490E-9D49-1142A669A3F2}"/>
      </w:docPartPr>
      <w:docPartBody>
        <w:p w:rsidR="00753C91" w:rsidRDefault="00BC3BBC">
          <w:pPr>
            <w:pStyle w:val="40118FEDD5A547209E8EE95D81079DBB"/>
          </w:pPr>
          <w:r w:rsidRPr="00A700A8">
            <w:t>Other:</w:t>
          </w:r>
        </w:p>
      </w:docPartBody>
    </w:docPart>
    <w:docPart>
      <w:docPartPr>
        <w:name w:val="CE191E82B02C4794AE4943CA617A8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9D037-ADC1-4317-ADFB-4CA0928D686B}"/>
      </w:docPartPr>
      <w:docPartBody>
        <w:p w:rsidR="00753C91" w:rsidRDefault="00BC3BBC">
          <w:pPr>
            <w:pStyle w:val="CE191E82B02C4794AE4943CA617A886C"/>
          </w:pPr>
          <w:r w:rsidRPr="00A700A8">
            <w:t>Other:</w:t>
          </w:r>
        </w:p>
      </w:docPartBody>
    </w:docPart>
    <w:docPart>
      <w:docPartPr>
        <w:name w:val="CFB742970AF34599BD2F5FD446762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2032D-8BAF-437E-A535-3DF6AC199B91}"/>
      </w:docPartPr>
      <w:docPartBody>
        <w:p w:rsidR="00753C91" w:rsidRDefault="009E55FA" w:rsidP="009E55FA">
          <w:pPr>
            <w:pStyle w:val="CFB742970AF34599BD2F5FD446762ABE"/>
          </w:pPr>
          <w:r w:rsidRPr="00346DE2">
            <w:t>Event organizer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5BF20-9903-4F5F-9340-88D9A35CEA4D}"/>
      </w:docPartPr>
      <w:docPartBody>
        <w:p w:rsidR="00753C91" w:rsidRDefault="009E55FA">
          <w:r w:rsidRPr="009B3A4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5FA"/>
    <w:rsid w:val="003544AB"/>
    <w:rsid w:val="00551702"/>
    <w:rsid w:val="00753C91"/>
    <w:rsid w:val="009E55FA"/>
    <w:rsid w:val="00BC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85186600CF4A80A4B7B9EB599B581E">
    <w:name w:val="A085186600CF4A80A4B7B9EB599B581E"/>
  </w:style>
  <w:style w:type="paragraph" w:customStyle="1" w:styleId="E8D9AF5AEE1E472EA754AB15723B107A">
    <w:name w:val="E8D9AF5AEE1E472EA754AB15723B107A"/>
  </w:style>
  <w:style w:type="paragraph" w:customStyle="1" w:styleId="AF2B58D13F554E319582CE47AD23795C">
    <w:name w:val="AF2B58D13F554E319582CE47AD23795C"/>
  </w:style>
  <w:style w:type="paragraph" w:customStyle="1" w:styleId="5D4E6CE045D749E6B0BA41A3F32A976F">
    <w:name w:val="5D4E6CE045D749E6B0BA41A3F32A976F"/>
  </w:style>
  <w:style w:type="paragraph" w:customStyle="1" w:styleId="DCE856F55CA34592B06CD6DB1F6F3600">
    <w:name w:val="DCE856F55CA34592B06CD6DB1F6F3600"/>
  </w:style>
  <w:style w:type="paragraph" w:customStyle="1" w:styleId="C61E3EE59E024D909762504269DD7754">
    <w:name w:val="C61E3EE59E024D909762504269DD7754"/>
  </w:style>
  <w:style w:type="paragraph" w:customStyle="1" w:styleId="FA9E7995ED284B0780220A1469F8D5E1">
    <w:name w:val="FA9E7995ED284B0780220A1469F8D5E1"/>
  </w:style>
  <w:style w:type="paragraph" w:customStyle="1" w:styleId="9D0609DAFA0545D281F84EC71CB7AB28">
    <w:name w:val="9D0609DAFA0545D281F84EC71CB7AB28"/>
  </w:style>
  <w:style w:type="paragraph" w:customStyle="1" w:styleId="9AE871607BDF4D5CB14246CD9D2D12B9">
    <w:name w:val="9AE871607BDF4D5CB14246CD9D2D12B9"/>
  </w:style>
  <w:style w:type="paragraph" w:customStyle="1" w:styleId="2383D564553D413286DC495F234D1500">
    <w:name w:val="2383D564553D413286DC495F234D1500"/>
  </w:style>
  <w:style w:type="paragraph" w:customStyle="1" w:styleId="0EFA590C3616475A95A1E198C59BE47A">
    <w:name w:val="0EFA590C3616475A95A1E198C59BE47A"/>
  </w:style>
  <w:style w:type="paragraph" w:customStyle="1" w:styleId="FF7FBEC0A6074918BDF19941752E17F7">
    <w:name w:val="FF7FBEC0A6074918BDF19941752E17F7"/>
  </w:style>
  <w:style w:type="paragraph" w:customStyle="1" w:styleId="86DC1C2FC7604338BACDE53A957E60C3">
    <w:name w:val="86DC1C2FC7604338BACDE53A957E60C3"/>
  </w:style>
  <w:style w:type="paragraph" w:customStyle="1" w:styleId="915C01FF9555492B926A9A397F96F6E6">
    <w:name w:val="915C01FF9555492B926A9A397F96F6E6"/>
  </w:style>
  <w:style w:type="paragraph" w:customStyle="1" w:styleId="1993F3FCA60B46A69DAF4335A0AC040A">
    <w:name w:val="1993F3FCA60B46A69DAF4335A0AC040A"/>
  </w:style>
  <w:style w:type="paragraph" w:customStyle="1" w:styleId="D54580B2D6094E0AA05C609C9D3D81FF">
    <w:name w:val="D54580B2D6094E0AA05C609C9D3D81FF"/>
  </w:style>
  <w:style w:type="paragraph" w:customStyle="1" w:styleId="40118FEDD5A547209E8EE95D81079DBB">
    <w:name w:val="40118FEDD5A547209E8EE95D81079DBB"/>
  </w:style>
  <w:style w:type="paragraph" w:customStyle="1" w:styleId="CE191E82B02C4794AE4943CA617A886C">
    <w:name w:val="CE191E82B02C4794AE4943CA617A886C"/>
  </w:style>
  <w:style w:type="paragraph" w:customStyle="1" w:styleId="82179D110B054AE1A287DA6B9F3C5E69">
    <w:name w:val="82179D110B054AE1A287DA6B9F3C5E69"/>
  </w:style>
  <w:style w:type="paragraph" w:customStyle="1" w:styleId="52FE55069F0B4D8B80AC80F31B8054BF">
    <w:name w:val="52FE55069F0B4D8B80AC80F31B8054BF"/>
  </w:style>
  <w:style w:type="paragraph" w:customStyle="1" w:styleId="659AE80EDAC14D358EA02D3FCBBF2E50">
    <w:name w:val="659AE80EDAC14D358EA02D3FCBBF2E50"/>
  </w:style>
  <w:style w:type="paragraph" w:customStyle="1" w:styleId="696BEDB350D1457BB47EB90D95DA1342">
    <w:name w:val="696BEDB350D1457BB47EB90D95DA1342"/>
  </w:style>
  <w:style w:type="paragraph" w:customStyle="1" w:styleId="9A1FEBB519C24C8B93EFDFD0AFEE9F95">
    <w:name w:val="9A1FEBB519C24C8B93EFDFD0AFEE9F95"/>
  </w:style>
  <w:style w:type="paragraph" w:customStyle="1" w:styleId="CFB742970AF34599BD2F5FD446762ABE">
    <w:name w:val="CFB742970AF34599BD2F5FD446762ABE"/>
    <w:rsid w:val="009E55FA"/>
  </w:style>
  <w:style w:type="paragraph" w:customStyle="1" w:styleId="ACE98DA4468A40F8BB79E36A55BC6901">
    <w:name w:val="ACE98DA4468A40F8BB79E36A55BC6901"/>
    <w:rsid w:val="009E55FA"/>
  </w:style>
  <w:style w:type="paragraph" w:customStyle="1" w:styleId="B9DB0F57D34A40BDA230AC2244BE351D">
    <w:name w:val="B9DB0F57D34A40BDA230AC2244BE351D"/>
    <w:rsid w:val="009E55FA"/>
  </w:style>
  <w:style w:type="character" w:styleId="PlaceholderText">
    <w:name w:val="Placeholder Text"/>
    <w:basedOn w:val="DefaultParagraphFont"/>
    <w:uiPriority w:val="99"/>
    <w:semiHidden/>
    <w:rsid w:val="009E55F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2020-05-01T02:46:00Z</dcterms:created>
  <dcterms:modified xsi:type="dcterms:W3CDTF">2020-05-01T02:46:00Z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